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7651" w:rsidRDefault="003E556F">
      <w:bookmarkStart w:id="0" w:name="_GoBack"/>
      <w:bookmarkEnd w:id="0"/>
      <w:r>
        <w:rPr>
          <w:noProof/>
          <w:szCs w:val="20"/>
          <w:lang w:eastAsia="de-DE"/>
        </w:rPr>
        <w:drawing>
          <wp:inline distT="0" distB="0" distL="0" distR="0" wp14:anchorId="7DAEC0BC" wp14:editId="3424F0FF">
            <wp:extent cx="4543425" cy="2798795"/>
            <wp:effectExtent l="19050" t="19050" r="9525" b="20955"/>
            <wp:docPr id="3" name="Grafik 1" descr="Bild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10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46966" cy="2800976"/>
                    </a:xfrm>
                    <a:prstGeom prst="rect">
                      <a:avLst/>
                    </a:prstGeom>
                    <a:ln w="3175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sectPr w:rsidR="00C9765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56F"/>
    <w:rsid w:val="003E556F"/>
    <w:rsid w:val="00C97651"/>
    <w:rsid w:val="00D37977"/>
    <w:rsid w:val="00DE7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E556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E55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E556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E55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30C9A41D</Template>
  <TotalTime>0</TotalTime>
  <Pages>1</Pages>
  <Words>0</Words>
  <Characters>1</Characters>
  <Application>Microsoft Office Word</Application>
  <DocSecurity>4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Dataport Anstalt des öffentlichen Rechts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Löhr</dc:creator>
  <cp:lastModifiedBy>Bäumer, Petra</cp:lastModifiedBy>
  <cp:revision>2</cp:revision>
  <dcterms:created xsi:type="dcterms:W3CDTF">2017-10-19T08:37:00Z</dcterms:created>
  <dcterms:modified xsi:type="dcterms:W3CDTF">2017-10-19T08:37:00Z</dcterms:modified>
</cp:coreProperties>
</file>